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95"/>
        <w:gridCol w:w="4195"/>
      </w:tblGrid>
      <w:tr w:rsidR="002C1C88" w:rsidRPr="00BD1F30" w14:paraId="5FDC461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4774FF6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E76AA3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596E039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C8C5D18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0280F634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207AFC63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93135B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5FE749FB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70E1679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262177F1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2871DEF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3846F4C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7AAE89DA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4EB68D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1F050250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6D0313B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A194CE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27A7C42F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A1E147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08CB4DFD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1E36770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A820C35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5A1B28F7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5EFF7228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57C58D66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7A7B9423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1EEE984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75814EE2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CBC1D86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3F9C6F2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50CE554D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6AB3D3F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42595E4C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9835D3A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  <w:tr w:rsidR="002C1C88" w:rsidRPr="00BD1F30" w14:paraId="14A78CC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6F623450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57DE3E4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  <w:tc>
          <w:tcPr>
            <w:tcW w:w="4195" w:type="dxa"/>
            <w:vAlign w:val="center"/>
          </w:tcPr>
          <w:p w14:paraId="699C5AFF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BD1F30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E5BD92E" w14:textId="77777777" w:rsidR="002C1C88" w:rsidRPr="00BD1F30" w:rsidRDefault="002C1C88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 w:rsidRPr="00BD1F30">
              <w:rPr>
                <w:rFonts w:ascii="Arial" w:hAnsi="Arial" w:cs="Arial"/>
              </w:rPr>
              <w:t>Funktion eintragen</w:t>
            </w:r>
          </w:p>
        </w:tc>
      </w:tr>
    </w:tbl>
    <w:p w14:paraId="7AD1A588" w14:textId="77777777" w:rsidR="00535713" w:rsidRPr="002C1C88" w:rsidRDefault="00535713" w:rsidP="00CD112E">
      <w:pPr>
        <w:rPr>
          <w:rFonts w:ascii="Calibri" w:hAnsi="Calibri" w:cs="Calibri"/>
        </w:rPr>
      </w:pPr>
    </w:p>
    <w:sectPr w:rsidR="00535713" w:rsidRPr="002C1C88" w:rsidSect="002C1C88">
      <w:headerReference w:type="default" r:id="rId8"/>
      <w:type w:val="continuous"/>
      <w:pgSz w:w="11906" w:h="16838" w:code="9"/>
      <w:pgMar w:top="720" w:right="720" w:bottom="284" w:left="720" w:header="567" w:footer="284" w:gutter="0"/>
      <w:paperSrc w:first="4" w:other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58F1" w14:textId="77777777" w:rsidR="00200090" w:rsidRDefault="00200090" w:rsidP="00EC2A76">
      <w:r>
        <w:separator/>
      </w:r>
    </w:p>
  </w:endnote>
  <w:endnote w:type="continuationSeparator" w:id="0">
    <w:p w14:paraId="250F2BDE" w14:textId="77777777" w:rsidR="00200090" w:rsidRDefault="00200090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GothicURWBoo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BC8E" w14:textId="77777777" w:rsidR="00200090" w:rsidRDefault="00200090" w:rsidP="00EC2A76">
      <w:r>
        <w:separator/>
      </w:r>
    </w:p>
  </w:footnote>
  <w:footnote w:type="continuationSeparator" w:id="0">
    <w:p w14:paraId="3D1D5BD4" w14:textId="77777777" w:rsidR="00200090" w:rsidRDefault="00200090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DC37" w14:textId="3E2F96CD" w:rsidR="00EC2A76" w:rsidRPr="00146B28" w:rsidRDefault="00CD112E" w:rsidP="00EC2A7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jc w:val="right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01708B6" wp14:editId="518A1C21">
              <wp:simplePos x="0" y="0"/>
              <wp:positionH relativeFrom="page">
                <wp:posOffset>295564</wp:posOffset>
              </wp:positionH>
              <wp:positionV relativeFrom="page">
                <wp:posOffset>443345</wp:posOffset>
              </wp:positionV>
              <wp:extent cx="461818" cy="9421091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818" cy="9421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800CE" w14:textId="77777777" w:rsidR="002C1C88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="004D14A3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Magnet </w:t>
                          </w:r>
                          <w:proofErr w:type="spellStart"/>
                          <w:r w:rsidR="004D14A3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Meet</w:t>
                          </w:r>
                          <w:proofErr w:type="spellEnd"/>
                          <w:r w:rsidR="004D14A3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35</w:t>
                          </w:r>
                        </w:p>
                        <w:p w14:paraId="0153B53B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1708B6" id="Rechteck 3" o:spid="_x0000_s1026" style="position:absolute;left:0;text-align:left;margin-left:23.25pt;margin-top:34.9pt;width:36.35pt;height:741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" o:allowincell="f" filled="f" stroked="f">
              <v:path arrowok="t"/>
              <v:textbox style="layout-flow:vertical;mso-layout-flow-alt:bottom-to-top">
                <w:txbxContent>
                  <w:p w14:paraId="4C4800CE" w14:textId="77777777" w:rsidR="002C1C88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="004D14A3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Magnet </w:t>
                    </w:r>
                    <w:proofErr w:type="spellStart"/>
                    <w:r w:rsidR="004D14A3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Meet</w:t>
                    </w:r>
                    <w:proofErr w:type="spellEnd"/>
                    <w:r w:rsidR="004D14A3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35</w:t>
                    </w:r>
                  </w:p>
                  <w:p w14:paraId="0153B53B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006ED6" wp14:editId="4E29FBF6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6890" cy="9079345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6890" cy="9079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43EBD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1C073915" wp14:editId="5C258ABB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06ED6" id="_x0000_s1027" style="position:absolute;left:0;text-align:left;margin-left:529.45pt;margin-top:53.1pt;width:40.7pt;height:71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" o:allowincell="f" filled="f" stroked="f">
              <v:path arrowok="t"/>
              <v:textbox style="layout-flow:vertical;mso-layout-flow-alt:bottom-to-top">
                <w:txbxContent>
                  <w:p w14:paraId="09543EBD" w14:textId="77777777"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1C073915" wp14:editId="5C258ABB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3C"/>
    <w:rsid w:val="000C6E32"/>
    <w:rsid w:val="000C7F69"/>
    <w:rsid w:val="00146B28"/>
    <w:rsid w:val="001913B2"/>
    <w:rsid w:val="001D4D69"/>
    <w:rsid w:val="00200090"/>
    <w:rsid w:val="00200838"/>
    <w:rsid w:val="002C1C88"/>
    <w:rsid w:val="00305284"/>
    <w:rsid w:val="00323586"/>
    <w:rsid w:val="00406B2F"/>
    <w:rsid w:val="00427AA0"/>
    <w:rsid w:val="00455194"/>
    <w:rsid w:val="004D14A3"/>
    <w:rsid w:val="00535713"/>
    <w:rsid w:val="0059693C"/>
    <w:rsid w:val="00624357"/>
    <w:rsid w:val="0066360B"/>
    <w:rsid w:val="00752B10"/>
    <w:rsid w:val="00780C27"/>
    <w:rsid w:val="00781281"/>
    <w:rsid w:val="007933F9"/>
    <w:rsid w:val="008E299D"/>
    <w:rsid w:val="009C390C"/>
    <w:rsid w:val="009E1242"/>
    <w:rsid w:val="00A53904"/>
    <w:rsid w:val="00AD3DD0"/>
    <w:rsid w:val="00B247EF"/>
    <w:rsid w:val="00B86EF3"/>
    <w:rsid w:val="00BD6AD6"/>
    <w:rsid w:val="00C035E6"/>
    <w:rsid w:val="00C41DD6"/>
    <w:rsid w:val="00C850E4"/>
    <w:rsid w:val="00CD112E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07FD5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FF71FF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C1C8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  <w:style w:type="paragraph" w:styleId="berarbeitung">
    <w:name w:val="Revision"/>
    <w:hidden/>
    <w:uiPriority w:val="99"/>
    <w:semiHidden/>
    <w:rsid w:val="00CD112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rketing\1_SATZDATEN%20Grafik\5_DIGITAL\Website\Namensschilder_Druckvorlagen\Downloadvorlagen_Word\polar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EE093-A5EC-4C74-AD72-AAC76DDE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R:\Marketing\1_SATZDATEN Grafik\5_DIGITAL\Website\Namensschilder_Druckvorlagen\Downloadvorlagen_Word\polar20.dotx</Template>
  <TotalTime>0</TotalTime>
  <Pages>1</Pages>
  <Words>77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Jeannine Bähr</cp:lastModifiedBy>
  <cp:revision>6</cp:revision>
  <cp:lastPrinted>2009-02-20T11:40:00Z</cp:lastPrinted>
  <dcterms:created xsi:type="dcterms:W3CDTF">2022-07-01T08:08:00Z</dcterms:created>
  <dcterms:modified xsi:type="dcterms:W3CDTF">2022-07-07T09:33:00Z</dcterms:modified>
  <cp:category>Namensschild</cp:category>
</cp:coreProperties>
</file>